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45A" w:rsidRPr="00D23C42" w:rsidRDefault="00AF045A" w:rsidP="00D23C42">
      <w:pPr>
        <w:shd w:val="clear" w:color="auto" w:fill="FFFFFF"/>
        <w:spacing w:after="0" w:line="390" w:lineRule="atLeast"/>
        <w:ind w:firstLine="567"/>
        <w:jc w:val="both"/>
        <w:textAlignment w:val="baseline"/>
        <w:outlineLvl w:val="0"/>
        <w:rPr>
          <w:rFonts w:ascii="Georgia" w:hAnsi="Georgia"/>
          <w:b/>
          <w:caps/>
          <w:kern w:val="36"/>
          <w:sz w:val="28"/>
          <w:szCs w:val="28"/>
          <w:lang w:eastAsia="ru-RU"/>
        </w:rPr>
      </w:pPr>
      <w:r w:rsidRPr="00D23C42">
        <w:rPr>
          <w:rFonts w:ascii="Georgia" w:hAnsi="Georgia"/>
          <w:b/>
          <w:caps/>
          <w:kern w:val="36"/>
          <w:sz w:val="28"/>
          <w:szCs w:val="28"/>
          <w:lang w:eastAsia="ru-RU"/>
        </w:rPr>
        <w:t>ГОДОВОЙ ПЛАН РАБОТЫ ПЕРВИЧНОЙ ПРОФСОЮЗНОЙ ОРГАНИЗАЦИИ НА 2016-2017 УЧЕБНЫЙ ГОД МБДОУ «ДЕТСКИЙ САД №36» АВИАСТРОИТЕЛЬНОГО РАЙОНА Г. КАЗАНИ</w:t>
      </w:r>
    </w:p>
    <w:p w:rsidR="00AF045A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D23C42">
        <w:rPr>
          <w:rFonts w:ascii="Times New Roman" w:hAnsi="Times New Roman"/>
          <w:b/>
          <w:sz w:val="28"/>
          <w:szCs w:val="28"/>
          <w:lang w:eastAsia="ru-RU"/>
        </w:rPr>
        <w:t>СЕНТЯБРЬ</w:t>
      </w:r>
    </w:p>
    <w:p w:rsidR="00AF045A" w:rsidRPr="00D23C42" w:rsidRDefault="00AF045A" w:rsidP="00D23C42">
      <w:pPr>
        <w:numPr>
          <w:ilvl w:val="0"/>
          <w:numId w:val="1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Составить план работы ПК на учебный год.</w:t>
      </w:r>
    </w:p>
    <w:p w:rsidR="00AF045A" w:rsidRPr="00D23C42" w:rsidRDefault="00AF045A" w:rsidP="00D23C42">
      <w:pPr>
        <w:numPr>
          <w:ilvl w:val="0"/>
          <w:numId w:val="1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Провести сверку учета членов профсоюза.</w:t>
      </w:r>
    </w:p>
    <w:p w:rsidR="00AF045A" w:rsidRPr="00D23C42" w:rsidRDefault="00AF045A" w:rsidP="00D23C42">
      <w:pPr>
        <w:numPr>
          <w:ilvl w:val="0"/>
          <w:numId w:val="1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Составить перечень юбилейных, праздничных и знаменательных дат для членов профсоюза.</w:t>
      </w:r>
    </w:p>
    <w:p w:rsidR="00AF045A" w:rsidRPr="00D23C42" w:rsidRDefault="00AF045A" w:rsidP="00D23C42">
      <w:pPr>
        <w:numPr>
          <w:ilvl w:val="0"/>
          <w:numId w:val="1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Подготовить мероприятие, посвященное дню дошкольного работника.</w:t>
      </w:r>
    </w:p>
    <w:p w:rsidR="00AF045A" w:rsidRPr="00D23C42" w:rsidRDefault="00AF045A" w:rsidP="00D23C42">
      <w:pPr>
        <w:numPr>
          <w:ilvl w:val="0"/>
          <w:numId w:val="1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Наблюдение за проведением вакцинации против гриппа среди сотрудников.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</w:t>
      </w:r>
      <w:r w:rsidRPr="00D23C42">
        <w:rPr>
          <w:rFonts w:ascii="Times New Roman" w:hAnsi="Times New Roman"/>
          <w:b/>
          <w:sz w:val="28"/>
          <w:szCs w:val="28"/>
          <w:lang w:eastAsia="ru-RU"/>
        </w:rPr>
        <w:t>ОКТЯБРЬ</w:t>
      </w:r>
    </w:p>
    <w:p w:rsidR="00AF045A" w:rsidRPr="00D23C42" w:rsidRDefault="00AF045A" w:rsidP="00D23C42">
      <w:pPr>
        <w:numPr>
          <w:ilvl w:val="0"/>
          <w:numId w:val="2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Согласовать  инструкции по охране труда и технике     безопасности, проверить наличие подписей сотрудников.</w:t>
      </w:r>
    </w:p>
    <w:p w:rsidR="00AF045A" w:rsidRPr="00D23C42" w:rsidRDefault="00AF045A" w:rsidP="00D23C42">
      <w:pPr>
        <w:numPr>
          <w:ilvl w:val="0"/>
          <w:numId w:val="2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Оформить уголок профсоюза.</w:t>
      </w:r>
    </w:p>
    <w:p w:rsidR="00AF045A" w:rsidRPr="00D23C42" w:rsidRDefault="00AF045A" w:rsidP="00D23C42">
      <w:pPr>
        <w:numPr>
          <w:ilvl w:val="0"/>
          <w:numId w:val="2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Подготовка к проведению детских утренников.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 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</w:t>
      </w:r>
      <w:r w:rsidRPr="00D23C42">
        <w:rPr>
          <w:rFonts w:ascii="Times New Roman" w:hAnsi="Times New Roman"/>
          <w:b/>
          <w:sz w:val="28"/>
          <w:szCs w:val="28"/>
          <w:lang w:eastAsia="ru-RU"/>
        </w:rPr>
        <w:t>НОЯБРЬ</w:t>
      </w:r>
    </w:p>
    <w:p w:rsidR="00AF045A" w:rsidRPr="00D23C42" w:rsidRDefault="00AF045A" w:rsidP="00D23C42">
      <w:pPr>
        <w:numPr>
          <w:ilvl w:val="0"/>
          <w:numId w:val="3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Провести рейд проверки за работой пищеблока.</w:t>
      </w:r>
    </w:p>
    <w:p w:rsidR="00AF045A" w:rsidRPr="00D23C42" w:rsidRDefault="00AF045A" w:rsidP="00D23C42">
      <w:pPr>
        <w:numPr>
          <w:ilvl w:val="0"/>
          <w:numId w:val="3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Контроль выполнения норм СанПиНа (маркировка стульев)</w:t>
      </w:r>
    </w:p>
    <w:p w:rsidR="00AF045A" w:rsidRPr="00D23C42" w:rsidRDefault="00AF045A" w:rsidP="00D23C42">
      <w:pPr>
        <w:numPr>
          <w:ilvl w:val="0"/>
          <w:numId w:val="3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Контроль ведения трудовых книжек, личных дел сотрудников.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D23C42">
        <w:rPr>
          <w:rFonts w:ascii="Times New Roman" w:hAnsi="Times New Roman"/>
          <w:b/>
          <w:sz w:val="28"/>
          <w:szCs w:val="28"/>
          <w:lang w:eastAsia="ru-RU"/>
        </w:rPr>
        <w:t>ДЕКАБРЬ</w:t>
      </w:r>
    </w:p>
    <w:p w:rsidR="00AF045A" w:rsidRPr="00D23C42" w:rsidRDefault="00AF045A" w:rsidP="00D23C42">
      <w:pPr>
        <w:numPr>
          <w:ilvl w:val="0"/>
          <w:numId w:val="4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Согласовать график отпусков на новый календарный год.</w:t>
      </w:r>
    </w:p>
    <w:p w:rsidR="00AF045A" w:rsidRPr="00D23C42" w:rsidRDefault="00AF045A" w:rsidP="00D23C42">
      <w:pPr>
        <w:numPr>
          <w:ilvl w:val="0"/>
          <w:numId w:val="4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Подготовка и проведение новогодних праздников.</w:t>
      </w:r>
    </w:p>
    <w:p w:rsidR="00AF045A" w:rsidRPr="00D23C42" w:rsidRDefault="00AF045A" w:rsidP="00D23C42">
      <w:pPr>
        <w:numPr>
          <w:ilvl w:val="0"/>
          <w:numId w:val="4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Контроль над распределением стимулирующих выплат.</w:t>
      </w:r>
    </w:p>
    <w:p w:rsidR="00AF045A" w:rsidRPr="00D23C42" w:rsidRDefault="00AF045A" w:rsidP="00D23C42">
      <w:pPr>
        <w:numPr>
          <w:ilvl w:val="0"/>
          <w:numId w:val="4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Составить предварительную смету распределения профсоюзных средств на следующий год.</w:t>
      </w:r>
    </w:p>
    <w:p w:rsidR="00AF045A" w:rsidRPr="00D23C42" w:rsidRDefault="00AF045A" w:rsidP="00D23C42">
      <w:pPr>
        <w:numPr>
          <w:ilvl w:val="0"/>
          <w:numId w:val="4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Наблюдение за выполнением сотрудниками правил охраны труда и пожарной безопасности.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D23C42">
        <w:rPr>
          <w:rFonts w:ascii="Times New Roman" w:hAnsi="Times New Roman"/>
          <w:b/>
          <w:sz w:val="28"/>
          <w:szCs w:val="28"/>
          <w:lang w:eastAsia="ru-RU"/>
        </w:rPr>
        <w:t>ЯНВАРЬ</w:t>
      </w:r>
    </w:p>
    <w:p w:rsidR="00AF045A" w:rsidRPr="00D23C42" w:rsidRDefault="00AF045A" w:rsidP="00D23C42">
      <w:pPr>
        <w:numPr>
          <w:ilvl w:val="0"/>
          <w:numId w:val="5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Провести профсоюзное собрание « О результатах работы профкома и администрации по соблюдению ТК РФ»</w:t>
      </w:r>
    </w:p>
    <w:p w:rsidR="00AF045A" w:rsidRPr="00D23C42" w:rsidRDefault="00AF045A" w:rsidP="00D23C42">
      <w:pPr>
        <w:numPr>
          <w:ilvl w:val="0"/>
          <w:numId w:val="5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Утвердить смету по расходованию средств профсоюзного фонда ПО на новый календарный год.</w:t>
      </w:r>
    </w:p>
    <w:p w:rsidR="00AF045A" w:rsidRPr="00D23C42" w:rsidRDefault="00AF045A" w:rsidP="00D23C42">
      <w:pPr>
        <w:numPr>
          <w:ilvl w:val="0"/>
          <w:numId w:val="5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Провести сверку членов профсоюза.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D23C42">
        <w:rPr>
          <w:rFonts w:ascii="Times New Roman" w:hAnsi="Times New Roman"/>
          <w:b/>
          <w:sz w:val="28"/>
          <w:szCs w:val="28"/>
          <w:lang w:eastAsia="ru-RU"/>
        </w:rPr>
        <w:t>ФЕВРАЛЬ</w:t>
      </w:r>
    </w:p>
    <w:p w:rsidR="00AF045A" w:rsidRPr="00D23C42" w:rsidRDefault="00AF045A" w:rsidP="00D23C42">
      <w:pPr>
        <w:numPr>
          <w:ilvl w:val="0"/>
          <w:numId w:val="6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Подготовка и проведение мероприятий ко Дню защитника Отечества (поздравление военнообязанных членов коллектива).</w:t>
      </w:r>
    </w:p>
    <w:p w:rsidR="00AF045A" w:rsidRPr="00D23C42" w:rsidRDefault="00AF045A" w:rsidP="00D23C42">
      <w:pPr>
        <w:numPr>
          <w:ilvl w:val="0"/>
          <w:numId w:val="6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Оформление и сдача списков детей и сотрудников на летний оздоровительный отдых.</w:t>
      </w:r>
    </w:p>
    <w:p w:rsidR="00AF045A" w:rsidRPr="00D23C42" w:rsidRDefault="00AF045A" w:rsidP="00D23C42">
      <w:pPr>
        <w:numPr>
          <w:ilvl w:val="0"/>
          <w:numId w:val="6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Начать подготовку к мероприятиям, посвященным Международному женскому дню 8 Марта.</w:t>
      </w:r>
    </w:p>
    <w:p w:rsidR="00AF045A" w:rsidRPr="00D23C42" w:rsidRDefault="00AF045A" w:rsidP="00D23C42">
      <w:pPr>
        <w:numPr>
          <w:ilvl w:val="0"/>
          <w:numId w:val="6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Контроль над распределением стимулирующих выплат.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D23C42">
        <w:rPr>
          <w:rFonts w:ascii="Times New Roman" w:hAnsi="Times New Roman"/>
          <w:b/>
          <w:sz w:val="28"/>
          <w:szCs w:val="28"/>
          <w:lang w:eastAsia="ru-RU"/>
        </w:rPr>
        <w:t>МАРТ</w:t>
      </w:r>
    </w:p>
    <w:p w:rsidR="00AF045A" w:rsidRPr="00D23C42" w:rsidRDefault="00AF045A" w:rsidP="00D23C42">
      <w:pPr>
        <w:numPr>
          <w:ilvl w:val="0"/>
          <w:numId w:val="7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Провести профсоюзное собрание «Соблюдение трудовой дисциплины»</w:t>
      </w:r>
    </w:p>
    <w:p w:rsidR="00AF045A" w:rsidRPr="00D23C42" w:rsidRDefault="00AF045A" w:rsidP="00D23C42">
      <w:pPr>
        <w:numPr>
          <w:ilvl w:val="0"/>
          <w:numId w:val="7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Поздравить коллектив с Международным женским днем. Подготовить вечерний досуг для сотрудников.</w:t>
      </w:r>
    </w:p>
    <w:p w:rsidR="00AF045A" w:rsidRPr="00D23C42" w:rsidRDefault="00AF045A" w:rsidP="00D23C42">
      <w:pPr>
        <w:numPr>
          <w:ilvl w:val="0"/>
          <w:numId w:val="7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Контроль санитарного состояния групп.</w:t>
      </w:r>
    </w:p>
    <w:p w:rsidR="00AF045A" w:rsidRPr="00D23C42" w:rsidRDefault="00AF045A" w:rsidP="00D23C42">
      <w:pPr>
        <w:numPr>
          <w:ilvl w:val="0"/>
          <w:numId w:val="7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Контроль санитарных книжек сотрудников.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D23C42">
        <w:rPr>
          <w:rFonts w:ascii="Times New Roman" w:hAnsi="Times New Roman"/>
          <w:b/>
          <w:sz w:val="28"/>
          <w:szCs w:val="28"/>
          <w:lang w:eastAsia="ru-RU"/>
        </w:rPr>
        <w:t>АПРЕЛЬ</w:t>
      </w:r>
    </w:p>
    <w:p w:rsidR="00AF045A" w:rsidRPr="00D23C42" w:rsidRDefault="00AF045A" w:rsidP="00D23C42">
      <w:pPr>
        <w:numPr>
          <w:ilvl w:val="0"/>
          <w:numId w:val="8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Наблюдение за организацией прохождения медицинской комиссии сотрудников.</w:t>
      </w:r>
    </w:p>
    <w:p w:rsidR="00AF045A" w:rsidRPr="00D23C42" w:rsidRDefault="00AF045A" w:rsidP="00D23C42">
      <w:pPr>
        <w:numPr>
          <w:ilvl w:val="0"/>
          <w:numId w:val="8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Подготовка и проведение субботников «Забота об участке ДОУ - дело всего коллектива»</w:t>
      </w:r>
    </w:p>
    <w:p w:rsidR="00AF045A" w:rsidRPr="00D23C42" w:rsidRDefault="00AF045A" w:rsidP="00D23C42">
      <w:pPr>
        <w:numPr>
          <w:ilvl w:val="0"/>
          <w:numId w:val="8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Подготовка к мероприятиям 1 Мая и 9 Мая.</w:t>
      </w:r>
    </w:p>
    <w:p w:rsidR="00AF045A" w:rsidRPr="00D23C42" w:rsidRDefault="00AF045A" w:rsidP="00D23C42">
      <w:pPr>
        <w:numPr>
          <w:ilvl w:val="0"/>
          <w:numId w:val="8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Работа с документами.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D23C42">
        <w:rPr>
          <w:rFonts w:ascii="Times New Roman" w:hAnsi="Times New Roman"/>
          <w:b/>
          <w:sz w:val="28"/>
          <w:szCs w:val="28"/>
          <w:lang w:eastAsia="ru-RU"/>
        </w:rPr>
        <w:t>МАЙ</w:t>
      </w:r>
    </w:p>
    <w:p w:rsidR="00AF045A" w:rsidRPr="00D23C42" w:rsidRDefault="00AF045A" w:rsidP="00D23C42">
      <w:pPr>
        <w:numPr>
          <w:ilvl w:val="0"/>
          <w:numId w:val="9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Проведение майских праздников, с приглашением и чествованием ветеранов, детей войны.</w:t>
      </w:r>
    </w:p>
    <w:p w:rsidR="00AF045A" w:rsidRPr="00D23C42" w:rsidRDefault="00AF045A" w:rsidP="00D23C42">
      <w:pPr>
        <w:numPr>
          <w:ilvl w:val="0"/>
          <w:numId w:val="9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Оформление документов для летнего оздоровительного периода.</w:t>
      </w:r>
    </w:p>
    <w:p w:rsidR="00AF045A" w:rsidRPr="00D23C42" w:rsidRDefault="00AF045A" w:rsidP="00D23C42">
      <w:pPr>
        <w:numPr>
          <w:ilvl w:val="0"/>
          <w:numId w:val="9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Подготовка к выпускным балам.</w:t>
      </w:r>
    </w:p>
    <w:p w:rsidR="00AF045A" w:rsidRPr="00D23C42" w:rsidRDefault="00AF045A" w:rsidP="00D23C42">
      <w:pPr>
        <w:numPr>
          <w:ilvl w:val="0"/>
          <w:numId w:val="9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Контроль над распределением стимулирующих выплат.</w:t>
      </w:r>
    </w:p>
    <w:p w:rsidR="00AF045A" w:rsidRPr="00D23C42" w:rsidRDefault="00AF045A" w:rsidP="00D23C42">
      <w:pPr>
        <w:numPr>
          <w:ilvl w:val="0"/>
          <w:numId w:val="9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Благоустройство территории.</w:t>
      </w:r>
    </w:p>
    <w:p w:rsidR="00AF045A" w:rsidRPr="00D23C42" w:rsidRDefault="00AF045A" w:rsidP="00D23C42">
      <w:pPr>
        <w:numPr>
          <w:ilvl w:val="0"/>
          <w:numId w:val="9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Подготовка к приемке детского сада к новому учебному году.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D23C42">
        <w:rPr>
          <w:rFonts w:ascii="Times New Roman" w:hAnsi="Times New Roman"/>
          <w:b/>
          <w:sz w:val="28"/>
          <w:szCs w:val="28"/>
          <w:lang w:eastAsia="ru-RU"/>
        </w:rPr>
        <w:t>ИЮНЬ</w:t>
      </w:r>
    </w:p>
    <w:p w:rsidR="00AF045A" w:rsidRPr="00D23C42" w:rsidRDefault="00AF045A" w:rsidP="00D23C42">
      <w:pPr>
        <w:numPr>
          <w:ilvl w:val="0"/>
          <w:numId w:val="10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Проверить состояние охраны труда и техники безопасности в ДОУ на летний период.</w:t>
      </w:r>
    </w:p>
    <w:p w:rsidR="00AF045A" w:rsidRPr="00D23C42" w:rsidRDefault="00AF045A" w:rsidP="00D23C42">
      <w:pPr>
        <w:numPr>
          <w:ilvl w:val="0"/>
          <w:numId w:val="10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Осуществлять контроль над своевременной выплатой отпускных работникам образовательного учреждения.</w:t>
      </w:r>
    </w:p>
    <w:p w:rsidR="00AF045A" w:rsidRPr="00D23C42" w:rsidRDefault="00AF045A" w:rsidP="00D23C42">
      <w:pPr>
        <w:numPr>
          <w:ilvl w:val="0"/>
          <w:numId w:val="10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Планирование профсоюзных собраний на следующий учебный год.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 </w:t>
      </w:r>
    </w:p>
    <w:p w:rsidR="00AF045A" w:rsidRPr="00D23C42" w:rsidRDefault="00AF045A" w:rsidP="00D23C42">
      <w:pPr>
        <w:spacing w:after="0" w:line="312" w:lineRule="atLeast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D23C42">
        <w:rPr>
          <w:rFonts w:ascii="Times New Roman" w:hAnsi="Times New Roman"/>
          <w:b/>
          <w:sz w:val="28"/>
          <w:szCs w:val="28"/>
          <w:lang w:eastAsia="ru-RU"/>
        </w:rPr>
        <w:t>АВГУСТ</w:t>
      </w:r>
    </w:p>
    <w:p w:rsidR="00AF045A" w:rsidRPr="00D23C42" w:rsidRDefault="00AF045A" w:rsidP="00D23C42">
      <w:pPr>
        <w:numPr>
          <w:ilvl w:val="0"/>
          <w:numId w:val="11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Работа с документами.</w:t>
      </w:r>
    </w:p>
    <w:p w:rsidR="00AF045A" w:rsidRPr="00D23C42" w:rsidRDefault="00AF045A" w:rsidP="00D23C42">
      <w:pPr>
        <w:numPr>
          <w:ilvl w:val="0"/>
          <w:numId w:val="11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Подготовить отчет о проведенной работе.</w:t>
      </w:r>
    </w:p>
    <w:p w:rsidR="00AF045A" w:rsidRPr="00D23C42" w:rsidRDefault="00AF045A" w:rsidP="00D23C42">
      <w:pPr>
        <w:numPr>
          <w:ilvl w:val="0"/>
          <w:numId w:val="11"/>
        </w:numPr>
        <w:spacing w:after="0" w:line="312" w:lineRule="atLeast"/>
        <w:ind w:left="0" w:firstLine="567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D23C42">
        <w:rPr>
          <w:rFonts w:ascii="Times New Roman" w:hAnsi="Times New Roman"/>
          <w:sz w:val="28"/>
          <w:szCs w:val="28"/>
          <w:lang w:eastAsia="ru-RU"/>
        </w:rPr>
        <w:t>Согласование  с администрацией ДОУ тарификации.</w:t>
      </w:r>
    </w:p>
    <w:p w:rsidR="00AF045A" w:rsidRPr="00D23C42" w:rsidRDefault="00AF045A" w:rsidP="00D23C42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sectPr w:rsidR="00AF045A" w:rsidRPr="00D23C42" w:rsidSect="00D23C42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12D82"/>
    <w:multiLevelType w:val="multilevel"/>
    <w:tmpl w:val="1B34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5FE737D"/>
    <w:multiLevelType w:val="multilevel"/>
    <w:tmpl w:val="05EED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A46338C"/>
    <w:multiLevelType w:val="multilevel"/>
    <w:tmpl w:val="5D76C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08543C5"/>
    <w:multiLevelType w:val="multilevel"/>
    <w:tmpl w:val="37D44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5027625"/>
    <w:multiLevelType w:val="multilevel"/>
    <w:tmpl w:val="70944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1D334F7"/>
    <w:multiLevelType w:val="multilevel"/>
    <w:tmpl w:val="5804E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38D86579"/>
    <w:multiLevelType w:val="multilevel"/>
    <w:tmpl w:val="603C7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45D123CD"/>
    <w:multiLevelType w:val="multilevel"/>
    <w:tmpl w:val="33FA6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5DD44AA2"/>
    <w:multiLevelType w:val="multilevel"/>
    <w:tmpl w:val="E33C2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5A243B6"/>
    <w:multiLevelType w:val="multilevel"/>
    <w:tmpl w:val="D5748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E9775CA"/>
    <w:multiLevelType w:val="multilevel"/>
    <w:tmpl w:val="4CD60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9"/>
  </w:num>
  <w:num w:numId="5">
    <w:abstractNumId w:val="10"/>
  </w:num>
  <w:num w:numId="6">
    <w:abstractNumId w:val="3"/>
  </w:num>
  <w:num w:numId="7">
    <w:abstractNumId w:val="5"/>
  </w:num>
  <w:num w:numId="8">
    <w:abstractNumId w:val="6"/>
  </w:num>
  <w:num w:numId="9">
    <w:abstractNumId w:val="7"/>
  </w:num>
  <w:num w:numId="10">
    <w:abstractNumId w:val="0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242E"/>
    <w:rsid w:val="000B242E"/>
    <w:rsid w:val="001B142C"/>
    <w:rsid w:val="005C0ABF"/>
    <w:rsid w:val="00AF045A"/>
    <w:rsid w:val="00C909CB"/>
    <w:rsid w:val="00D23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42C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0B24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B242E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styleId="Hyperlink">
    <w:name w:val="Hyperlink"/>
    <w:basedOn w:val="DefaultParagraphFont"/>
    <w:uiPriority w:val="99"/>
    <w:semiHidden/>
    <w:rsid w:val="000B242E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semiHidden/>
    <w:rsid w:val="000B242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Emphasis">
    <w:name w:val="Emphasis"/>
    <w:basedOn w:val="DefaultParagraphFont"/>
    <w:uiPriority w:val="99"/>
    <w:qFormat/>
    <w:rsid w:val="000B242E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959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59168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169">
          <w:marLeft w:val="7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2</Pages>
  <Words>426</Words>
  <Characters>2431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ПЛАН РАБОТЫ ПЕРВИЧНОЙ ПРОФСОЮЗНОЙ ОРГАНИЗАЦИИ НА 2016-2017 УЧЕБНЫЙ ГОД МБДОУ «ДЕТСКИЙ САД №36» АВИАСТРОИТЕЛЬНОГО РАЙОНА Г</dc:title>
  <dc:subject/>
  <dc:creator>Молгачев</dc:creator>
  <cp:keywords/>
  <dc:description/>
  <cp:lastModifiedBy>Молгачева</cp:lastModifiedBy>
  <cp:revision>2</cp:revision>
  <dcterms:created xsi:type="dcterms:W3CDTF">2016-10-31T14:22:00Z</dcterms:created>
  <dcterms:modified xsi:type="dcterms:W3CDTF">2016-10-31T14:22:00Z</dcterms:modified>
</cp:coreProperties>
</file>